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BE" w:rsidRDefault="00255A84" w:rsidP="00255A84">
      <w:pPr>
        <w:jc w:val="center"/>
        <w:rPr>
          <w:b/>
          <w:sz w:val="44"/>
          <w:szCs w:val="28"/>
        </w:rPr>
      </w:pPr>
      <w:r>
        <w:rPr>
          <w:b/>
          <w:sz w:val="44"/>
          <w:szCs w:val="28"/>
        </w:rPr>
        <w:t xml:space="preserve">Activity: </w:t>
      </w:r>
      <w:r w:rsidR="008537BE">
        <w:rPr>
          <w:b/>
          <w:sz w:val="44"/>
          <w:szCs w:val="28"/>
        </w:rPr>
        <w:t>Make a Bug H</w:t>
      </w:r>
      <w:r w:rsidR="00F26D7F">
        <w:rPr>
          <w:b/>
          <w:sz w:val="44"/>
          <w:szCs w:val="28"/>
        </w:rPr>
        <w:t>ouse</w:t>
      </w:r>
    </w:p>
    <w:p w:rsidR="008537BE" w:rsidRPr="001B1FA8" w:rsidRDefault="008537BE" w:rsidP="001B1FA8">
      <w:pPr>
        <w:jc w:val="both"/>
        <w:rPr>
          <w:b/>
          <w:sz w:val="40"/>
          <w:szCs w:val="32"/>
        </w:rPr>
      </w:pPr>
      <w:r w:rsidRPr="001B1FA8">
        <w:rPr>
          <w:b/>
          <w:sz w:val="40"/>
          <w:szCs w:val="32"/>
        </w:rPr>
        <w:t xml:space="preserve">We have provided some </w:t>
      </w:r>
      <w:r w:rsidR="002C68EC">
        <w:rPr>
          <w:b/>
          <w:sz w:val="40"/>
          <w:szCs w:val="32"/>
        </w:rPr>
        <w:t>straws</w:t>
      </w:r>
      <w:r w:rsidRPr="001B1FA8">
        <w:rPr>
          <w:b/>
          <w:sz w:val="40"/>
          <w:szCs w:val="32"/>
        </w:rPr>
        <w:t xml:space="preserve"> and some twine for you to help each other to make a bug h</w:t>
      </w:r>
      <w:r w:rsidR="00F26D7F" w:rsidRPr="001B1FA8">
        <w:rPr>
          <w:b/>
          <w:sz w:val="40"/>
          <w:szCs w:val="32"/>
        </w:rPr>
        <w:t>ouse</w:t>
      </w:r>
      <w:r w:rsidRPr="001B1FA8">
        <w:rPr>
          <w:b/>
          <w:sz w:val="40"/>
          <w:szCs w:val="32"/>
        </w:rPr>
        <w:t>!</w:t>
      </w:r>
    </w:p>
    <w:p w:rsidR="008537BE" w:rsidRPr="001B1FA8" w:rsidRDefault="00F26D7F" w:rsidP="00F26D7F">
      <w:pPr>
        <w:jc w:val="both"/>
        <w:rPr>
          <w:sz w:val="36"/>
          <w:szCs w:val="28"/>
        </w:rPr>
      </w:pPr>
      <w:r w:rsidRPr="001B1FA8">
        <w:rPr>
          <w:sz w:val="36"/>
          <w:szCs w:val="28"/>
        </w:rPr>
        <w:t xml:space="preserve">Get handful of </w:t>
      </w:r>
      <w:r w:rsidR="002C68EC">
        <w:rPr>
          <w:sz w:val="36"/>
          <w:szCs w:val="28"/>
        </w:rPr>
        <w:t>straws</w:t>
      </w:r>
      <w:r w:rsidRPr="001B1FA8">
        <w:rPr>
          <w:sz w:val="36"/>
          <w:szCs w:val="28"/>
        </w:rPr>
        <w:t xml:space="preserve"> and help each other to tie them together to create a bundle as shown in the illustration below. </w:t>
      </w:r>
    </w:p>
    <w:p w:rsidR="00F26D7F" w:rsidRPr="001B1FA8" w:rsidRDefault="00F26D7F" w:rsidP="00F26D7F">
      <w:pPr>
        <w:jc w:val="both"/>
        <w:rPr>
          <w:sz w:val="36"/>
          <w:szCs w:val="28"/>
        </w:rPr>
      </w:pPr>
      <w:r w:rsidRPr="001B1FA8">
        <w:rPr>
          <w:sz w:val="36"/>
          <w:szCs w:val="28"/>
        </w:rPr>
        <w:t xml:space="preserve">Tie another ‘handle’ onto the bundle – this </w:t>
      </w:r>
      <w:r w:rsidR="00321376">
        <w:rPr>
          <w:sz w:val="36"/>
          <w:szCs w:val="28"/>
        </w:rPr>
        <w:t>can</w:t>
      </w:r>
      <w:r w:rsidRPr="001B1FA8">
        <w:rPr>
          <w:sz w:val="36"/>
          <w:szCs w:val="28"/>
        </w:rPr>
        <w:t xml:space="preserve"> be used to hang your bug house. </w:t>
      </w:r>
    </w:p>
    <w:p w:rsidR="00F26D7F" w:rsidRPr="00F26D7F" w:rsidRDefault="00F26D7F" w:rsidP="00653E86">
      <w:pPr>
        <w:rPr>
          <w:b/>
          <w:sz w:val="28"/>
          <w:szCs w:val="28"/>
        </w:rPr>
      </w:pPr>
    </w:p>
    <w:p w:rsidR="00255A84" w:rsidRPr="001B1FA8" w:rsidRDefault="00F26D7F" w:rsidP="00072610">
      <w:pPr>
        <w:jc w:val="both"/>
        <w:rPr>
          <w:sz w:val="36"/>
          <w:szCs w:val="28"/>
        </w:rPr>
      </w:pPr>
      <w:r w:rsidRPr="001B1FA8">
        <w:rPr>
          <w:b/>
          <w:noProof/>
          <w:sz w:val="36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19CB27E" wp14:editId="737841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4600" cy="21355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g Hu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FA8">
        <w:rPr>
          <w:sz w:val="36"/>
          <w:szCs w:val="28"/>
        </w:rPr>
        <w:t>When you get home hang your bug home in the garden</w:t>
      </w:r>
      <w:r w:rsidR="00321376" w:rsidRPr="00321376">
        <w:rPr>
          <w:sz w:val="36"/>
          <w:szCs w:val="28"/>
        </w:rPr>
        <w:t xml:space="preserve"> </w:t>
      </w:r>
      <w:r w:rsidR="00321376">
        <w:rPr>
          <w:sz w:val="36"/>
          <w:szCs w:val="28"/>
        </w:rPr>
        <w:t>or give it to a friend or neighbour with a garden.</w:t>
      </w:r>
    </w:p>
    <w:p w:rsidR="00321376" w:rsidRDefault="00321376" w:rsidP="00255A84">
      <w:pPr>
        <w:rPr>
          <w:sz w:val="36"/>
          <w:szCs w:val="28"/>
        </w:rPr>
      </w:pPr>
    </w:p>
    <w:p w:rsidR="00321376" w:rsidRDefault="00321376" w:rsidP="00255A84">
      <w:pPr>
        <w:rPr>
          <w:sz w:val="36"/>
          <w:szCs w:val="28"/>
        </w:rPr>
      </w:pPr>
    </w:p>
    <w:p w:rsidR="00255A84" w:rsidRPr="001B1FA8" w:rsidRDefault="00255A84" w:rsidP="00255A84">
      <w:pPr>
        <w:rPr>
          <w:sz w:val="36"/>
          <w:szCs w:val="28"/>
        </w:rPr>
      </w:pPr>
      <w:r w:rsidRPr="001B1FA8">
        <w:rPr>
          <w:sz w:val="36"/>
          <w:szCs w:val="28"/>
        </w:rPr>
        <w:t>Hanging tips</w:t>
      </w:r>
    </w:p>
    <w:p w:rsidR="00255A84" w:rsidRPr="001B1FA8" w:rsidRDefault="00255A84" w:rsidP="00072610">
      <w:pPr>
        <w:jc w:val="both"/>
        <w:rPr>
          <w:sz w:val="36"/>
          <w:szCs w:val="28"/>
        </w:rPr>
      </w:pPr>
      <w:r w:rsidRPr="001B1FA8">
        <w:rPr>
          <w:sz w:val="36"/>
          <w:szCs w:val="28"/>
        </w:rPr>
        <w:t>Keep the rain out!</w:t>
      </w:r>
      <w:r w:rsidR="00F26D7F" w:rsidRPr="001B1FA8">
        <w:rPr>
          <w:sz w:val="36"/>
          <w:szCs w:val="28"/>
        </w:rPr>
        <w:t xml:space="preserve"> If rain gets in the bug house,</w:t>
      </w:r>
      <w:r w:rsidRPr="001B1FA8">
        <w:rPr>
          <w:sz w:val="36"/>
          <w:szCs w:val="28"/>
        </w:rPr>
        <w:t xml:space="preserve"> your insects could drown. Tilt the front slightly downwards when hanging it, so water can drain out.</w:t>
      </w:r>
    </w:p>
    <w:p w:rsidR="00F26D7F" w:rsidRDefault="00255A84" w:rsidP="007E2D25">
      <w:pPr>
        <w:jc w:val="both"/>
        <w:rPr>
          <w:rFonts w:eastAsia="Times New Roman" w:cs="Arial"/>
          <w:sz w:val="28"/>
          <w:szCs w:val="28"/>
          <w:lang w:eastAsia="en-GB"/>
        </w:rPr>
      </w:pPr>
      <w:r w:rsidRPr="001B1FA8">
        <w:rPr>
          <w:sz w:val="36"/>
          <w:szCs w:val="28"/>
        </w:rPr>
        <w:t xml:space="preserve">Secure it carefully so that your bug home can’t </w:t>
      </w:r>
      <w:r w:rsidR="00F26D7F" w:rsidRPr="001B1FA8">
        <w:rPr>
          <w:sz w:val="36"/>
          <w:szCs w:val="28"/>
        </w:rPr>
        <w:t xml:space="preserve">be blown away in the wind so somewhere sheltered where it is warm but not too hot. </w:t>
      </w:r>
      <w:bookmarkStart w:id="0" w:name="_GoBack"/>
      <w:bookmarkEnd w:id="0"/>
    </w:p>
    <w:sectPr w:rsidR="00F26D7F" w:rsidSect="002038F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single" w:sz="24" w:space="24" w:color="0072BC"/>
        <w:left w:val="single" w:sz="24" w:space="24" w:color="0072BC"/>
        <w:bottom w:val="single" w:sz="24" w:space="24" w:color="0072BC"/>
        <w:right w:val="single" w:sz="24" w:space="24" w:color="0072B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E86" w:rsidRDefault="00653E86" w:rsidP="00653E86">
      <w:pPr>
        <w:spacing w:after="0" w:line="240" w:lineRule="auto"/>
      </w:pPr>
      <w:r>
        <w:separator/>
      </w:r>
    </w:p>
  </w:endnote>
  <w:endnote w:type="continuationSeparator" w:id="0">
    <w:p w:rsidR="00653E86" w:rsidRDefault="00653E86" w:rsidP="0065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8EC" w:rsidRDefault="002C68EC" w:rsidP="002C68EC"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The Wheel To Wellbeing is owned by South London and 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Maudsley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 NHS Trust (</w:t>
    </w:r>
    <w:proofErr w:type="spellStart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SLaM</w:t>
    </w:r>
    <w:proofErr w:type="spellEnd"/>
    <w:r w:rsidRPr="005A462B">
      <w:rPr>
        <w:rFonts w:ascii="Arial" w:hAnsi="Arial" w:cs="Arial"/>
        <w:color w:val="000000"/>
        <w:sz w:val="20"/>
        <w:szCs w:val="20"/>
        <w:shd w:val="clear" w:color="auto" w:fill="FFFFFF"/>
      </w:rPr>
      <w:t>) and is licensed under a Creative Commons Attribution Non-commercial Share-Alike 4.0 International License.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E86" w:rsidRDefault="00653E86" w:rsidP="00653E86">
      <w:pPr>
        <w:spacing w:after="0" w:line="240" w:lineRule="auto"/>
      </w:pPr>
      <w:r>
        <w:separator/>
      </w:r>
    </w:p>
  </w:footnote>
  <w:footnote w:type="continuationSeparator" w:id="0">
    <w:p w:rsidR="00653E86" w:rsidRDefault="00653E86" w:rsidP="00653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E86" w:rsidRDefault="0032137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EED3E96" wp14:editId="0E86BBFD">
              <wp:simplePos x="0" y="0"/>
              <wp:positionH relativeFrom="column">
                <wp:posOffset>396240</wp:posOffset>
              </wp:positionH>
              <wp:positionV relativeFrom="paragraph">
                <wp:posOffset>-139700</wp:posOffset>
              </wp:positionV>
              <wp:extent cx="4943475" cy="584200"/>
              <wp:effectExtent l="0" t="0" r="9525" b="63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3475" cy="58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Pr="002038F4" w:rsidRDefault="002038F4" w:rsidP="00653E86">
                          <w:pPr>
                            <w:tabs>
                              <w:tab w:val="left" w:pos="1134"/>
                            </w:tabs>
                            <w:jc w:val="center"/>
                            <w:rPr>
                              <w:rFonts w:ascii="Adobe Fan Heiti Std B" w:eastAsia="Adobe Fan Heiti Std B" w:hAnsi="Adobe Fan Heiti Std B"/>
                              <w:b/>
                              <w:color w:val="0072BC"/>
                              <w:sz w:val="52"/>
                            </w:rPr>
                          </w:pPr>
                          <w:r w:rsidRPr="002038F4">
                            <w:rPr>
                              <w:rFonts w:ascii="Adobe Fan Heiti Std B" w:eastAsia="Adobe Fan Heiti Std B" w:hAnsi="Adobe Fan Heiti Std B"/>
                              <w:b/>
                              <w:color w:val="0072BC"/>
                              <w:sz w:val="52"/>
                            </w:rPr>
                            <w:t>Care: Planet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.2pt;margin-top:-11pt;width:389.25pt;height: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" stroked="f">
              <v:textbox>
                <w:txbxContent>
                  <w:p w:rsidR="00653E86" w:rsidRPr="002038F4" w:rsidRDefault="002038F4" w:rsidP="00653E86">
                    <w:pPr>
                      <w:tabs>
                        <w:tab w:val="left" w:pos="1134"/>
                      </w:tabs>
                      <w:jc w:val="center"/>
                      <w:rPr>
                        <w:rFonts w:ascii="Adobe Fan Heiti Std B" w:eastAsia="Adobe Fan Heiti Std B" w:hAnsi="Adobe Fan Heiti Std B"/>
                        <w:b/>
                        <w:color w:val="0072BC"/>
                        <w:sz w:val="52"/>
                      </w:rPr>
                    </w:pPr>
                    <w:r w:rsidRPr="002038F4">
                      <w:rPr>
                        <w:rFonts w:ascii="Adobe Fan Heiti Std B" w:eastAsia="Adobe Fan Heiti Std B" w:hAnsi="Adobe Fan Heiti Std B"/>
                        <w:b/>
                        <w:color w:val="0072BC"/>
                        <w:sz w:val="52"/>
                      </w:rPr>
                      <w:t>Care: Planet</w:t>
                    </w:r>
                  </w:p>
                </w:txbxContent>
              </v:textbox>
            </v:shape>
          </w:pict>
        </mc:Fallback>
      </mc:AlternateContent>
    </w:r>
    <w:r w:rsidR="00D1714D" w:rsidRPr="00653E8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C3A190" wp14:editId="3D19B979">
              <wp:simplePos x="0" y="0"/>
              <wp:positionH relativeFrom="column">
                <wp:posOffset>-583565</wp:posOffset>
              </wp:positionH>
              <wp:positionV relativeFrom="paragraph">
                <wp:posOffset>-192193</wp:posOffset>
              </wp:positionV>
              <wp:extent cx="1116330" cy="757555"/>
              <wp:effectExtent l="0" t="0" r="7620" b="444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6330" cy="757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3E86" w:rsidRDefault="002038F4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BFE3B80" wp14:editId="633D8F9D">
                                <wp:extent cx="657225" cy="657225"/>
                                <wp:effectExtent l="0" t="0" r="9525" b="952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Care icon square copy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57225" cy="6572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-45.95pt;margin-top:-15.15pt;width:87.9pt;height:5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" stroked="f">
              <v:textbox>
                <w:txbxContent>
                  <w:p w:rsidR="00653E86" w:rsidRDefault="002038F4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7BFE3B80" wp14:editId="633D8F9D">
                          <wp:extent cx="657225" cy="657225"/>
                          <wp:effectExtent l="0" t="0" r="9525" b="952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Care icon square copy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57225" cy="6572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D78CC"/>
    <w:multiLevelType w:val="hybridMultilevel"/>
    <w:tmpl w:val="05469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183E02"/>
    <w:multiLevelType w:val="multilevel"/>
    <w:tmpl w:val="1CE04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86"/>
    <w:rsid w:val="000170AB"/>
    <w:rsid w:val="00072610"/>
    <w:rsid w:val="000D3B0D"/>
    <w:rsid w:val="001B1FA8"/>
    <w:rsid w:val="001E3B70"/>
    <w:rsid w:val="002038F4"/>
    <w:rsid w:val="00255A84"/>
    <w:rsid w:val="00271E4C"/>
    <w:rsid w:val="002C68EC"/>
    <w:rsid w:val="00321376"/>
    <w:rsid w:val="004171E7"/>
    <w:rsid w:val="005704CD"/>
    <w:rsid w:val="00602855"/>
    <w:rsid w:val="00621C87"/>
    <w:rsid w:val="00653E86"/>
    <w:rsid w:val="007E2D25"/>
    <w:rsid w:val="008537BE"/>
    <w:rsid w:val="00C652C8"/>
    <w:rsid w:val="00D1714D"/>
    <w:rsid w:val="00D171F7"/>
    <w:rsid w:val="00DA57E6"/>
    <w:rsid w:val="00F2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171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171F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1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71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171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E86"/>
  </w:style>
  <w:style w:type="paragraph" w:styleId="Footer">
    <w:name w:val="footer"/>
    <w:basedOn w:val="Normal"/>
    <w:link w:val="FooterChar"/>
    <w:uiPriority w:val="99"/>
    <w:unhideWhenUsed/>
    <w:rsid w:val="0065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E86"/>
  </w:style>
  <w:style w:type="paragraph" w:styleId="BalloonText">
    <w:name w:val="Balloon Text"/>
    <w:basedOn w:val="Normal"/>
    <w:link w:val="BalloonTextChar"/>
    <w:uiPriority w:val="99"/>
    <w:semiHidden/>
    <w:unhideWhenUsed/>
    <w:rsid w:val="0065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4CD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171F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17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71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C11F0D04</Template>
  <TotalTime>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Piper, Louise - FSC LDMH</dc:creator>
  <cp:lastModifiedBy>Piper, Louise - FSC LDMH</cp:lastModifiedBy>
  <cp:revision>5</cp:revision>
  <cp:lastPrinted>2014-07-14T12:48:00Z</cp:lastPrinted>
  <dcterms:created xsi:type="dcterms:W3CDTF">2014-07-08T07:56:00Z</dcterms:created>
  <dcterms:modified xsi:type="dcterms:W3CDTF">2015-05-18T11:05:00Z</dcterms:modified>
</cp:coreProperties>
</file>