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720" w:rsidRDefault="003B172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15E526" wp14:editId="1404C8EF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288507" cy="1084997"/>
                <wp:effectExtent l="0" t="0" r="26670" b="2032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8280" cy="1084997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1720" w:rsidRPr="003B1720" w:rsidRDefault="003B1720" w:rsidP="003B172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3B1720">
                              <w:rPr>
                                <w:sz w:val="28"/>
                                <w:szCs w:val="28"/>
                              </w:rPr>
                              <w:t xml:space="preserve">Completed WEMWBS forms and this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form</w:t>
                            </w:r>
                            <w:r w:rsidRPr="003B1720">
                              <w:rPr>
                                <w:sz w:val="28"/>
                                <w:szCs w:val="28"/>
                              </w:rPr>
                              <w:t xml:space="preserve"> to be sent to: </w:t>
                            </w:r>
                          </w:p>
                          <w:p w:rsidR="003B1720" w:rsidRPr="003B1720" w:rsidRDefault="003B1720" w:rsidP="003B172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3B1720">
                              <w:rPr>
                                <w:sz w:val="28"/>
                                <w:szCs w:val="28"/>
                              </w:rPr>
                              <w:t xml:space="preserve">WEMWBS, </w:t>
                            </w:r>
                            <w:r w:rsidRPr="003B1720">
                              <w:rPr>
                                <w:rFonts w:ascii="Calibri" w:eastAsiaTheme="minorEastAsia" w:hAnsi="Calibri" w:cs="Arial"/>
                                <w:bCs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Kent County Council</w:t>
                            </w:r>
                            <w:r w:rsidRPr="003B1720">
                              <w:rPr>
                                <w:rFonts w:ascii="Calibri" w:eastAsiaTheme="minorEastAsia" w:hAnsi="Calibri" w:cs="Arial"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, Public Health, Room 3.45 Sessions House, Maidstone, ME14 1XQ</w:t>
                            </w:r>
                          </w:p>
                          <w:p w:rsidR="003B1720" w:rsidRDefault="003B172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416.4pt;height:85.4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" fillcolor="white [3201]" strokecolor="#4bacc6 [3208]" strokeweight="2pt">
                <v:textbox>
                  <w:txbxContent>
                    <w:p w:rsidR="003B1720" w:rsidRPr="003B1720" w:rsidRDefault="003B1720" w:rsidP="003B1720">
                      <w:pPr>
                        <w:rPr>
                          <w:sz w:val="28"/>
                          <w:szCs w:val="28"/>
                        </w:rPr>
                      </w:pPr>
                      <w:r w:rsidRPr="003B1720">
                        <w:rPr>
                          <w:sz w:val="28"/>
                          <w:szCs w:val="28"/>
                        </w:rPr>
                        <w:t xml:space="preserve">Completed WEMWBS forms and this </w:t>
                      </w:r>
                      <w:r>
                        <w:rPr>
                          <w:sz w:val="28"/>
                          <w:szCs w:val="28"/>
                        </w:rPr>
                        <w:t>form</w:t>
                      </w:r>
                      <w:r w:rsidRPr="003B1720">
                        <w:rPr>
                          <w:sz w:val="28"/>
                          <w:szCs w:val="28"/>
                        </w:rPr>
                        <w:t xml:space="preserve"> to be sent to: </w:t>
                      </w:r>
                    </w:p>
                    <w:p w:rsidR="003B1720" w:rsidRPr="003B1720" w:rsidRDefault="003B1720" w:rsidP="003B1720">
                      <w:pPr>
                        <w:rPr>
                          <w:sz w:val="28"/>
                          <w:szCs w:val="28"/>
                        </w:rPr>
                      </w:pPr>
                      <w:r w:rsidRPr="003B1720">
                        <w:rPr>
                          <w:sz w:val="28"/>
                          <w:szCs w:val="28"/>
                        </w:rPr>
                        <w:t xml:space="preserve">WEMWBS, </w:t>
                      </w:r>
                      <w:r w:rsidRPr="003B1720">
                        <w:rPr>
                          <w:rFonts w:ascii="Calibri" w:eastAsiaTheme="minorEastAsia" w:hAnsi="Calibri" w:cs="Arial"/>
                          <w:bCs/>
                          <w:noProof/>
                          <w:sz w:val="28"/>
                          <w:szCs w:val="28"/>
                          <w:lang w:eastAsia="en-GB"/>
                        </w:rPr>
                        <w:t>Kent County Council</w:t>
                      </w:r>
                      <w:r w:rsidRPr="003B1720">
                        <w:rPr>
                          <w:rFonts w:ascii="Calibri" w:eastAsiaTheme="minorEastAsia" w:hAnsi="Calibri" w:cs="Arial"/>
                          <w:noProof/>
                          <w:sz w:val="28"/>
                          <w:szCs w:val="28"/>
                          <w:lang w:eastAsia="en-GB"/>
                        </w:rPr>
                        <w:t>, Public Health, Room 3.45 Sessions House, Maidstone, ME14 1XQ</w:t>
                      </w:r>
                    </w:p>
                    <w:p w:rsidR="003B1720" w:rsidRDefault="003B1720"/>
                  </w:txbxContent>
                </v:textbox>
              </v:shape>
            </w:pict>
          </mc:Fallback>
        </mc:AlternateContent>
      </w:r>
    </w:p>
    <w:p w:rsidR="003B1720" w:rsidRDefault="003B1720"/>
    <w:p w:rsidR="003B1720" w:rsidRDefault="003B1720"/>
    <w:p w:rsidR="003B1720" w:rsidRDefault="003B1720"/>
    <w:p w:rsidR="003B1720" w:rsidRDefault="003B1720"/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518"/>
        <w:gridCol w:w="6724"/>
      </w:tblGrid>
      <w:tr w:rsidR="00573BA6" w:rsidRPr="0029590A" w:rsidTr="00ED5FA6">
        <w:tc>
          <w:tcPr>
            <w:tcW w:w="2518" w:type="dxa"/>
            <w:vAlign w:val="center"/>
          </w:tcPr>
          <w:p w:rsidR="00573BA6" w:rsidRPr="0029590A" w:rsidRDefault="00573BA6" w:rsidP="00ED5FA6">
            <w:pPr>
              <w:jc w:val="center"/>
              <w:rPr>
                <w:sz w:val="28"/>
                <w:szCs w:val="28"/>
              </w:rPr>
            </w:pPr>
            <w:r w:rsidRPr="0029590A">
              <w:rPr>
                <w:sz w:val="28"/>
                <w:szCs w:val="28"/>
              </w:rPr>
              <w:t>Project Name</w:t>
            </w:r>
          </w:p>
          <w:p w:rsidR="00573BA6" w:rsidRPr="0029590A" w:rsidRDefault="00573BA6" w:rsidP="00ED5F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24" w:type="dxa"/>
          </w:tcPr>
          <w:p w:rsidR="00573BA6" w:rsidRPr="0029590A" w:rsidRDefault="00573BA6">
            <w:pPr>
              <w:rPr>
                <w:sz w:val="28"/>
                <w:szCs w:val="28"/>
              </w:rPr>
            </w:pPr>
          </w:p>
        </w:tc>
      </w:tr>
      <w:tr w:rsidR="00573BA6" w:rsidRPr="0029590A" w:rsidTr="00ED5FA6">
        <w:tc>
          <w:tcPr>
            <w:tcW w:w="2518" w:type="dxa"/>
            <w:vAlign w:val="center"/>
          </w:tcPr>
          <w:p w:rsidR="00573BA6" w:rsidRPr="0029590A" w:rsidRDefault="00573BA6" w:rsidP="00ED5FA6">
            <w:pPr>
              <w:jc w:val="center"/>
              <w:rPr>
                <w:sz w:val="28"/>
                <w:szCs w:val="28"/>
              </w:rPr>
            </w:pPr>
            <w:r w:rsidRPr="0029590A">
              <w:rPr>
                <w:sz w:val="28"/>
                <w:szCs w:val="28"/>
              </w:rPr>
              <w:t>Project Lead i.e. named lead person</w:t>
            </w:r>
          </w:p>
          <w:p w:rsidR="00573BA6" w:rsidRPr="0029590A" w:rsidRDefault="00573BA6" w:rsidP="00ED5FA6">
            <w:pPr>
              <w:jc w:val="center"/>
              <w:rPr>
                <w:sz w:val="28"/>
                <w:szCs w:val="28"/>
              </w:rPr>
            </w:pPr>
          </w:p>
          <w:p w:rsidR="00573BA6" w:rsidRPr="0029590A" w:rsidRDefault="00573BA6" w:rsidP="00ED5F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24" w:type="dxa"/>
          </w:tcPr>
          <w:p w:rsidR="00573BA6" w:rsidRPr="0029590A" w:rsidRDefault="00573BA6">
            <w:pPr>
              <w:rPr>
                <w:sz w:val="28"/>
                <w:szCs w:val="28"/>
              </w:rPr>
            </w:pPr>
          </w:p>
        </w:tc>
      </w:tr>
      <w:tr w:rsidR="00573BA6" w:rsidRPr="0029590A" w:rsidTr="00ED5FA6">
        <w:tc>
          <w:tcPr>
            <w:tcW w:w="2518" w:type="dxa"/>
            <w:vAlign w:val="center"/>
          </w:tcPr>
          <w:p w:rsidR="00573BA6" w:rsidRPr="0029590A" w:rsidRDefault="00573BA6" w:rsidP="00ED5FA6">
            <w:pPr>
              <w:jc w:val="center"/>
              <w:rPr>
                <w:sz w:val="28"/>
                <w:szCs w:val="28"/>
              </w:rPr>
            </w:pPr>
            <w:r w:rsidRPr="0029590A">
              <w:rPr>
                <w:sz w:val="28"/>
                <w:szCs w:val="28"/>
              </w:rPr>
              <w:t>Organisation</w:t>
            </w:r>
          </w:p>
          <w:p w:rsidR="00573BA6" w:rsidRPr="0029590A" w:rsidRDefault="00573BA6" w:rsidP="00ED5FA6">
            <w:pPr>
              <w:jc w:val="center"/>
              <w:rPr>
                <w:sz w:val="28"/>
                <w:szCs w:val="28"/>
              </w:rPr>
            </w:pPr>
          </w:p>
          <w:p w:rsidR="00573BA6" w:rsidRPr="0029590A" w:rsidRDefault="00573BA6" w:rsidP="00ED5F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24" w:type="dxa"/>
          </w:tcPr>
          <w:p w:rsidR="00573BA6" w:rsidRPr="0029590A" w:rsidRDefault="00573BA6">
            <w:pPr>
              <w:rPr>
                <w:sz w:val="28"/>
                <w:szCs w:val="28"/>
              </w:rPr>
            </w:pPr>
          </w:p>
        </w:tc>
      </w:tr>
      <w:tr w:rsidR="00573BA6" w:rsidRPr="0029590A" w:rsidTr="00ED5FA6">
        <w:tc>
          <w:tcPr>
            <w:tcW w:w="2518" w:type="dxa"/>
            <w:vAlign w:val="center"/>
          </w:tcPr>
          <w:p w:rsidR="00573BA6" w:rsidRPr="0029590A" w:rsidRDefault="00573BA6" w:rsidP="00ED5FA6">
            <w:pPr>
              <w:jc w:val="center"/>
              <w:rPr>
                <w:sz w:val="28"/>
                <w:szCs w:val="28"/>
              </w:rPr>
            </w:pPr>
            <w:r w:rsidRPr="0029590A">
              <w:rPr>
                <w:sz w:val="28"/>
                <w:szCs w:val="28"/>
              </w:rPr>
              <w:t>Address of Organisation</w:t>
            </w:r>
            <w:bookmarkStart w:id="0" w:name="_GoBack"/>
            <w:bookmarkEnd w:id="0"/>
          </w:p>
          <w:p w:rsidR="00573BA6" w:rsidRPr="0029590A" w:rsidRDefault="00573BA6" w:rsidP="00ED5FA6">
            <w:pPr>
              <w:jc w:val="center"/>
              <w:rPr>
                <w:sz w:val="28"/>
                <w:szCs w:val="28"/>
              </w:rPr>
            </w:pPr>
          </w:p>
          <w:p w:rsidR="00573BA6" w:rsidRPr="0029590A" w:rsidRDefault="00573BA6" w:rsidP="00ED5FA6">
            <w:pPr>
              <w:jc w:val="center"/>
              <w:rPr>
                <w:sz w:val="28"/>
                <w:szCs w:val="28"/>
              </w:rPr>
            </w:pPr>
          </w:p>
          <w:p w:rsidR="00573BA6" w:rsidRPr="0029590A" w:rsidRDefault="00573BA6" w:rsidP="00ED5FA6">
            <w:pPr>
              <w:jc w:val="center"/>
              <w:rPr>
                <w:sz w:val="28"/>
                <w:szCs w:val="28"/>
              </w:rPr>
            </w:pPr>
          </w:p>
          <w:p w:rsidR="00573BA6" w:rsidRPr="0029590A" w:rsidRDefault="00573BA6" w:rsidP="00ED5FA6">
            <w:pPr>
              <w:jc w:val="center"/>
              <w:rPr>
                <w:sz w:val="28"/>
                <w:szCs w:val="28"/>
              </w:rPr>
            </w:pPr>
          </w:p>
          <w:p w:rsidR="00573BA6" w:rsidRPr="0029590A" w:rsidRDefault="00573BA6" w:rsidP="00ED5FA6">
            <w:pPr>
              <w:jc w:val="center"/>
              <w:rPr>
                <w:sz w:val="28"/>
                <w:szCs w:val="28"/>
              </w:rPr>
            </w:pPr>
          </w:p>
          <w:p w:rsidR="00573BA6" w:rsidRPr="0029590A" w:rsidRDefault="00573BA6" w:rsidP="00ED5FA6">
            <w:pPr>
              <w:jc w:val="center"/>
              <w:rPr>
                <w:sz w:val="28"/>
                <w:szCs w:val="28"/>
              </w:rPr>
            </w:pPr>
          </w:p>
          <w:p w:rsidR="00573BA6" w:rsidRPr="0029590A" w:rsidRDefault="00573BA6" w:rsidP="00ED5FA6">
            <w:pPr>
              <w:jc w:val="center"/>
              <w:rPr>
                <w:sz w:val="28"/>
                <w:szCs w:val="28"/>
              </w:rPr>
            </w:pPr>
          </w:p>
          <w:p w:rsidR="00573BA6" w:rsidRPr="0029590A" w:rsidRDefault="00573BA6" w:rsidP="00ED5F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24" w:type="dxa"/>
          </w:tcPr>
          <w:p w:rsidR="00573BA6" w:rsidRPr="0029590A" w:rsidRDefault="00573BA6">
            <w:pPr>
              <w:rPr>
                <w:sz w:val="28"/>
                <w:szCs w:val="28"/>
              </w:rPr>
            </w:pPr>
          </w:p>
        </w:tc>
      </w:tr>
      <w:tr w:rsidR="00573BA6" w:rsidRPr="0029590A" w:rsidTr="00ED5FA6">
        <w:tc>
          <w:tcPr>
            <w:tcW w:w="2518" w:type="dxa"/>
            <w:vAlign w:val="center"/>
          </w:tcPr>
          <w:p w:rsidR="00573BA6" w:rsidRPr="0029590A" w:rsidRDefault="00573BA6" w:rsidP="00ED5FA6">
            <w:pPr>
              <w:jc w:val="center"/>
              <w:rPr>
                <w:sz w:val="28"/>
                <w:szCs w:val="28"/>
              </w:rPr>
            </w:pPr>
            <w:r w:rsidRPr="0029590A">
              <w:rPr>
                <w:sz w:val="28"/>
                <w:szCs w:val="28"/>
              </w:rPr>
              <w:t xml:space="preserve">Date WEMWBS </w:t>
            </w:r>
            <w:r w:rsidR="0029590A">
              <w:rPr>
                <w:sz w:val="28"/>
                <w:szCs w:val="28"/>
              </w:rPr>
              <w:t xml:space="preserve">forms </w:t>
            </w:r>
            <w:r w:rsidRPr="0029590A">
              <w:rPr>
                <w:sz w:val="28"/>
                <w:szCs w:val="28"/>
              </w:rPr>
              <w:t>were completed</w:t>
            </w:r>
          </w:p>
        </w:tc>
        <w:tc>
          <w:tcPr>
            <w:tcW w:w="6724" w:type="dxa"/>
          </w:tcPr>
          <w:p w:rsidR="00573BA6" w:rsidRPr="0029590A" w:rsidRDefault="00295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br/>
              <w:t>………………/……………./……………</w:t>
            </w:r>
          </w:p>
        </w:tc>
      </w:tr>
      <w:tr w:rsidR="00573BA6" w:rsidRPr="0029590A" w:rsidTr="00ED5FA6">
        <w:tc>
          <w:tcPr>
            <w:tcW w:w="2518" w:type="dxa"/>
            <w:vAlign w:val="center"/>
          </w:tcPr>
          <w:p w:rsidR="00573BA6" w:rsidRPr="0029590A" w:rsidRDefault="00573BA6" w:rsidP="00ED5FA6">
            <w:pPr>
              <w:jc w:val="center"/>
              <w:rPr>
                <w:sz w:val="28"/>
                <w:szCs w:val="28"/>
              </w:rPr>
            </w:pPr>
            <w:r w:rsidRPr="0029590A">
              <w:rPr>
                <w:sz w:val="28"/>
                <w:szCs w:val="28"/>
              </w:rPr>
              <w:t>Number of WEMWBS completed</w:t>
            </w:r>
          </w:p>
        </w:tc>
        <w:tc>
          <w:tcPr>
            <w:tcW w:w="6724" w:type="dxa"/>
          </w:tcPr>
          <w:p w:rsidR="00573BA6" w:rsidRPr="0029590A" w:rsidRDefault="00573BA6">
            <w:pPr>
              <w:rPr>
                <w:sz w:val="28"/>
                <w:szCs w:val="28"/>
              </w:rPr>
            </w:pPr>
          </w:p>
        </w:tc>
      </w:tr>
      <w:tr w:rsidR="00573BA6" w:rsidRPr="0029590A" w:rsidTr="00ED5FA6">
        <w:tc>
          <w:tcPr>
            <w:tcW w:w="2518" w:type="dxa"/>
            <w:vAlign w:val="center"/>
          </w:tcPr>
          <w:p w:rsidR="0029590A" w:rsidRDefault="0029590A" w:rsidP="00ED5FA6">
            <w:pPr>
              <w:jc w:val="center"/>
              <w:rPr>
                <w:sz w:val="28"/>
                <w:szCs w:val="28"/>
              </w:rPr>
            </w:pPr>
          </w:p>
          <w:p w:rsidR="00573BA6" w:rsidRDefault="00573BA6" w:rsidP="00ED5FA6">
            <w:pPr>
              <w:jc w:val="center"/>
              <w:rPr>
                <w:sz w:val="28"/>
                <w:szCs w:val="28"/>
              </w:rPr>
            </w:pPr>
            <w:r w:rsidRPr="0029590A">
              <w:rPr>
                <w:sz w:val="28"/>
                <w:szCs w:val="28"/>
              </w:rPr>
              <w:t>Contact email</w:t>
            </w:r>
            <w:r w:rsidR="006113E1">
              <w:rPr>
                <w:sz w:val="28"/>
                <w:szCs w:val="28"/>
              </w:rPr>
              <w:t>:</w:t>
            </w:r>
          </w:p>
          <w:p w:rsidR="0029590A" w:rsidRDefault="0029590A" w:rsidP="00ED5FA6">
            <w:pPr>
              <w:jc w:val="center"/>
              <w:rPr>
                <w:sz w:val="28"/>
                <w:szCs w:val="28"/>
              </w:rPr>
            </w:pPr>
          </w:p>
          <w:p w:rsidR="0029590A" w:rsidRPr="0029590A" w:rsidRDefault="0029590A" w:rsidP="00ED5F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24" w:type="dxa"/>
          </w:tcPr>
          <w:p w:rsidR="00573BA6" w:rsidRPr="0029590A" w:rsidRDefault="00573BA6">
            <w:pPr>
              <w:rPr>
                <w:sz w:val="28"/>
                <w:szCs w:val="28"/>
              </w:rPr>
            </w:pPr>
          </w:p>
        </w:tc>
      </w:tr>
    </w:tbl>
    <w:p w:rsidR="00573BA6" w:rsidRDefault="00573BA6"/>
    <w:p w:rsidR="003B1720" w:rsidRDefault="003B1720"/>
    <w:sectPr w:rsidR="003B1720" w:rsidSect="00911713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pgBorders w:offsetFrom="page">
        <w:top w:val="single" w:sz="24" w:space="24" w:color="FFFF00"/>
        <w:left w:val="single" w:sz="24" w:space="24" w:color="FFFF00"/>
        <w:bottom w:val="single" w:sz="24" w:space="24" w:color="FFFF00"/>
        <w:right w:val="single" w:sz="24" w:space="24" w:color="FFFF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713" w:rsidRDefault="00911713" w:rsidP="00911713">
      <w:pPr>
        <w:spacing w:after="0" w:line="240" w:lineRule="auto"/>
      </w:pPr>
      <w:r>
        <w:separator/>
      </w:r>
    </w:p>
  </w:endnote>
  <w:endnote w:type="continuationSeparator" w:id="0">
    <w:p w:rsidR="00911713" w:rsidRDefault="00911713" w:rsidP="009117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713" w:rsidRDefault="00911713" w:rsidP="00911713">
    <w:pPr>
      <w:pStyle w:val="Footer"/>
      <w:jc w:val="center"/>
      <w:rPr>
        <w:b/>
      </w:rPr>
    </w:pPr>
    <w:r w:rsidRPr="00911713">
      <w:rPr>
        <w:b/>
      </w:rPr>
      <w:t xml:space="preserve">For support contact </w:t>
    </w:r>
    <w:hyperlink r:id="rId1" w:history="1">
      <w:r w:rsidRPr="00911713">
        <w:rPr>
          <w:rStyle w:val="Hyperlink"/>
          <w:b/>
        </w:rPr>
        <w:t>mentalwellbeing@kent.gov.uk</w:t>
      </w:r>
    </w:hyperlink>
  </w:p>
  <w:p w:rsidR="00044FE9" w:rsidRPr="00911713" w:rsidRDefault="00044FE9" w:rsidP="00911713">
    <w:pPr>
      <w:pStyle w:val="Footer"/>
      <w:jc w:val="center"/>
      <w:rPr>
        <w:b/>
      </w:rPr>
    </w:pPr>
    <w:r>
      <w:rPr>
        <w:b/>
      </w:rPr>
      <w:t>All paperwork and forms can be found at liveitwell.org.uk/WEMWBS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713" w:rsidRDefault="00911713" w:rsidP="00911713">
      <w:pPr>
        <w:spacing w:after="0" w:line="240" w:lineRule="auto"/>
      </w:pPr>
      <w:r>
        <w:separator/>
      </w:r>
    </w:p>
  </w:footnote>
  <w:footnote w:type="continuationSeparator" w:id="0">
    <w:p w:rsidR="00911713" w:rsidRDefault="00911713" w:rsidP="009117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713" w:rsidRDefault="00911713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ED3351A" wp14:editId="07A92B39">
              <wp:simplePos x="0" y="0"/>
              <wp:positionH relativeFrom="column">
                <wp:posOffset>1405719</wp:posOffset>
              </wp:positionH>
              <wp:positionV relativeFrom="paragraph">
                <wp:posOffset>-115210</wp:posOffset>
              </wp:positionV>
              <wp:extent cx="3630305" cy="382137"/>
              <wp:effectExtent l="0" t="0" r="8255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0305" cy="382137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11713" w:rsidRPr="00911713" w:rsidRDefault="00911713" w:rsidP="00911713">
                          <w:pPr>
                            <w:jc w:val="center"/>
                            <w:rPr>
                              <w:b/>
                              <w:sz w:val="32"/>
                              <w:szCs w:val="24"/>
                            </w:rPr>
                          </w:pPr>
                          <w:r w:rsidRPr="00911713">
                            <w:rPr>
                              <w:b/>
                              <w:sz w:val="32"/>
                              <w:szCs w:val="24"/>
                            </w:rPr>
                            <w:t>Form to send with completed WEMWBS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10.7pt;margin-top:-9.05pt;width:285.85pt;height:30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" stroked="f">
              <v:textbox>
                <w:txbxContent>
                  <w:p w:rsidR="00911713" w:rsidRPr="00911713" w:rsidRDefault="00911713" w:rsidP="00911713">
                    <w:pPr>
                      <w:jc w:val="center"/>
                      <w:rPr>
                        <w:b/>
                        <w:sz w:val="32"/>
                        <w:szCs w:val="24"/>
                      </w:rPr>
                    </w:pPr>
                    <w:r w:rsidRPr="00911713">
                      <w:rPr>
                        <w:b/>
                        <w:sz w:val="32"/>
                        <w:szCs w:val="24"/>
                      </w:rPr>
                      <w:t>Form to send with completed WEMWBS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A7143A6" wp14:editId="563D0AC6">
              <wp:simplePos x="0" y="0"/>
              <wp:positionH relativeFrom="column">
                <wp:posOffset>-552734</wp:posOffset>
              </wp:positionH>
              <wp:positionV relativeFrom="paragraph">
                <wp:posOffset>-115210</wp:posOffset>
              </wp:positionV>
              <wp:extent cx="777922" cy="757451"/>
              <wp:effectExtent l="0" t="0" r="3175" b="508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7922" cy="75745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11713" w:rsidRDefault="00911713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4C3CA1C9" wp14:editId="4D176B5E">
                                <wp:extent cx="651132" cy="655093"/>
                                <wp:effectExtent l="0" t="0" r="0" b="0"/>
                                <wp:docPr id="2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wheel for Twitter header.jp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51061" cy="655022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margin-left:-43.5pt;margin-top:-9.05pt;width:61.25pt;height:5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" stroked="f">
              <v:textbox>
                <w:txbxContent>
                  <w:p w:rsidR="00911713" w:rsidRDefault="00911713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4C3CA1C9" wp14:editId="4D176B5E">
                          <wp:extent cx="651132" cy="655093"/>
                          <wp:effectExtent l="0" t="0" r="0" b="0"/>
                          <wp:docPr id="2" name="Picture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wheel for Twitter header.jpg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651061" cy="655022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proofErr w:type="spellStart"/>
    <w:r>
      <w:t>Lic</w:t>
    </w:r>
    <w:proofErr w:type="spellEnd"/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713"/>
    <w:rsid w:val="00044FE9"/>
    <w:rsid w:val="0029590A"/>
    <w:rsid w:val="003B1720"/>
    <w:rsid w:val="0040517D"/>
    <w:rsid w:val="00573BA6"/>
    <w:rsid w:val="006113E1"/>
    <w:rsid w:val="00911713"/>
    <w:rsid w:val="00ED5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7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1713"/>
  </w:style>
  <w:style w:type="paragraph" w:styleId="Footer">
    <w:name w:val="footer"/>
    <w:basedOn w:val="Normal"/>
    <w:link w:val="FooterChar"/>
    <w:uiPriority w:val="99"/>
    <w:unhideWhenUsed/>
    <w:rsid w:val="009117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1713"/>
  </w:style>
  <w:style w:type="paragraph" w:styleId="BalloonText">
    <w:name w:val="Balloon Text"/>
    <w:basedOn w:val="Normal"/>
    <w:link w:val="BalloonTextChar"/>
    <w:uiPriority w:val="99"/>
    <w:semiHidden/>
    <w:unhideWhenUsed/>
    <w:rsid w:val="009117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171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11713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573B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7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1713"/>
  </w:style>
  <w:style w:type="paragraph" w:styleId="Footer">
    <w:name w:val="footer"/>
    <w:basedOn w:val="Normal"/>
    <w:link w:val="FooterChar"/>
    <w:uiPriority w:val="99"/>
    <w:unhideWhenUsed/>
    <w:rsid w:val="009117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1713"/>
  </w:style>
  <w:style w:type="paragraph" w:styleId="BalloonText">
    <w:name w:val="Balloon Text"/>
    <w:basedOn w:val="Normal"/>
    <w:link w:val="BalloonTextChar"/>
    <w:uiPriority w:val="99"/>
    <w:semiHidden/>
    <w:unhideWhenUsed/>
    <w:rsid w:val="009117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171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11713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573B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entalwellbeing@kent.gov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B6F59A39</Template>
  <TotalTime>70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Kent County Council</Company>
  <LinksUpToDate>false</LinksUpToDate>
  <CharactersWithSpaces>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Piper, Louise - FSC LDMH</dc:creator>
  <cp:lastModifiedBy>Piper, Louise - FSC LDMH</cp:lastModifiedBy>
  <cp:revision>2</cp:revision>
  <dcterms:created xsi:type="dcterms:W3CDTF">2015-04-30T08:43:00Z</dcterms:created>
  <dcterms:modified xsi:type="dcterms:W3CDTF">2015-04-30T09:53:00Z</dcterms:modified>
</cp:coreProperties>
</file>